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A13" w:rsidRDefault="00197A13" w:rsidP="00197A13">
      <w:pPr>
        <w:jc w:val="center"/>
        <w:rPr>
          <w:b/>
          <w:sz w:val="26"/>
          <w:szCs w:val="26"/>
        </w:rPr>
      </w:pPr>
      <w:r w:rsidRPr="004F2698">
        <w:rPr>
          <w:b/>
          <w:sz w:val="26"/>
          <w:szCs w:val="26"/>
        </w:rPr>
        <w:t xml:space="preserve">Отчёт о проведении окружной </w:t>
      </w:r>
      <w:proofErr w:type="gramStart"/>
      <w:r w:rsidRPr="004F2698">
        <w:rPr>
          <w:b/>
          <w:sz w:val="26"/>
          <w:szCs w:val="26"/>
        </w:rPr>
        <w:t>профилактической</w:t>
      </w:r>
      <w:proofErr w:type="gramEnd"/>
      <w:r w:rsidRPr="004F2698">
        <w:rPr>
          <w:b/>
          <w:sz w:val="26"/>
          <w:szCs w:val="26"/>
        </w:rPr>
        <w:t xml:space="preserve"> </w:t>
      </w:r>
    </w:p>
    <w:p w:rsidR="00197A13" w:rsidRDefault="00197A13" w:rsidP="00197A13">
      <w:pPr>
        <w:jc w:val="center"/>
        <w:rPr>
          <w:b/>
          <w:sz w:val="26"/>
          <w:szCs w:val="26"/>
        </w:rPr>
      </w:pPr>
      <w:r w:rsidRPr="004F2698">
        <w:rPr>
          <w:b/>
          <w:sz w:val="26"/>
          <w:szCs w:val="26"/>
        </w:rPr>
        <w:t>акции «Любить и беречь»</w:t>
      </w:r>
    </w:p>
    <w:p w:rsidR="00197A13" w:rsidRDefault="00197A13" w:rsidP="00197A13">
      <w:pPr>
        <w:jc w:val="center"/>
        <w:rPr>
          <w:b/>
          <w:sz w:val="26"/>
          <w:szCs w:val="26"/>
        </w:rPr>
      </w:pPr>
    </w:p>
    <w:p w:rsidR="00197A13" w:rsidRPr="00D652FF" w:rsidRDefault="00197A13" w:rsidP="00197A13">
      <w:pPr>
        <w:jc w:val="center"/>
        <w:rPr>
          <w:b/>
          <w:sz w:val="26"/>
          <w:szCs w:val="26"/>
        </w:rPr>
      </w:pPr>
    </w:p>
    <w:p w:rsidR="00197A13" w:rsidRPr="00D652FF" w:rsidRDefault="00197A13" w:rsidP="00197A13">
      <w:pPr>
        <w:rPr>
          <w:sz w:val="26"/>
          <w:szCs w:val="26"/>
        </w:rPr>
      </w:pPr>
      <w:r w:rsidRPr="00D652FF">
        <w:rPr>
          <w:sz w:val="26"/>
          <w:szCs w:val="26"/>
        </w:rPr>
        <w:t xml:space="preserve">Наименование </w:t>
      </w:r>
      <w:r>
        <w:rPr>
          <w:sz w:val="26"/>
          <w:szCs w:val="26"/>
        </w:rPr>
        <w:t>образовательной организации (далее – ОО)</w:t>
      </w:r>
      <w:r w:rsidRPr="00D652FF">
        <w:rPr>
          <w:sz w:val="26"/>
          <w:szCs w:val="26"/>
        </w:rPr>
        <w:t xml:space="preserve"> </w:t>
      </w:r>
      <w:r>
        <w:rPr>
          <w:sz w:val="26"/>
          <w:szCs w:val="26"/>
        </w:rPr>
        <w:t>ГБДОУ НАО «Центр развития ребёнка – детский сад «Сказка»</w:t>
      </w:r>
    </w:p>
    <w:p w:rsidR="00197A13" w:rsidRPr="000B6E48" w:rsidRDefault="00197A13" w:rsidP="00197A13">
      <w:pPr>
        <w:rPr>
          <w:sz w:val="26"/>
          <w:szCs w:val="26"/>
        </w:rPr>
      </w:pPr>
      <w:r w:rsidRPr="00D652FF">
        <w:rPr>
          <w:sz w:val="26"/>
          <w:szCs w:val="26"/>
        </w:rPr>
        <w:t>Реквизиты приказа ОО о проведении окружной профилактической акции «Любить и беречь»:</w:t>
      </w:r>
      <w:r>
        <w:rPr>
          <w:sz w:val="26"/>
          <w:szCs w:val="26"/>
        </w:rPr>
        <w:t xml:space="preserve"> от 01.10.2020 № 105-од</w:t>
      </w:r>
    </w:p>
    <w:p w:rsidR="00197A13" w:rsidRPr="000B6E48" w:rsidRDefault="00197A13" w:rsidP="00197A13">
      <w:pPr>
        <w:jc w:val="center"/>
        <w:rPr>
          <w:sz w:val="26"/>
          <w:szCs w:val="26"/>
        </w:rPr>
      </w:pPr>
      <w:r w:rsidRPr="000B6E48">
        <w:rPr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524"/>
        <w:gridCol w:w="8585"/>
      </w:tblGrid>
      <w:tr w:rsidR="00197A13" w:rsidRPr="000B6E48" w:rsidTr="00D44DF7">
        <w:tc>
          <w:tcPr>
            <w:tcW w:w="567" w:type="dxa"/>
            <w:shd w:val="clear" w:color="auto" w:fill="auto"/>
          </w:tcPr>
          <w:p w:rsidR="00197A13" w:rsidRPr="000B6E48" w:rsidRDefault="00197A13" w:rsidP="00D44DF7">
            <w:pPr>
              <w:jc w:val="center"/>
              <w:rPr>
                <w:sz w:val="26"/>
                <w:szCs w:val="26"/>
              </w:rPr>
            </w:pPr>
            <w:r w:rsidRPr="000B6E48">
              <w:rPr>
                <w:sz w:val="26"/>
                <w:szCs w:val="26"/>
              </w:rPr>
              <w:t>№</w:t>
            </w:r>
          </w:p>
          <w:p w:rsidR="00197A13" w:rsidRPr="000B6E48" w:rsidRDefault="00197A13" w:rsidP="00D44DF7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0B6E4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0B6E48">
              <w:rPr>
                <w:sz w:val="26"/>
                <w:szCs w:val="26"/>
              </w:rPr>
              <w:t>/</w:t>
            </w:r>
            <w:proofErr w:type="spellStart"/>
            <w:r w:rsidRPr="000B6E48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524" w:type="dxa"/>
            <w:shd w:val="clear" w:color="auto" w:fill="auto"/>
          </w:tcPr>
          <w:p w:rsidR="00197A13" w:rsidRPr="000B6E48" w:rsidRDefault="00197A13" w:rsidP="00D44DF7">
            <w:pPr>
              <w:jc w:val="center"/>
              <w:rPr>
                <w:sz w:val="26"/>
                <w:szCs w:val="26"/>
              </w:rPr>
            </w:pPr>
            <w:r w:rsidRPr="000B6E48">
              <w:rPr>
                <w:sz w:val="26"/>
                <w:szCs w:val="26"/>
              </w:rPr>
              <w:t>Наименование мероприятия согласно плану</w:t>
            </w:r>
          </w:p>
          <w:p w:rsidR="00197A13" w:rsidRPr="000B6E48" w:rsidRDefault="00197A13" w:rsidP="00D44DF7">
            <w:pPr>
              <w:jc w:val="center"/>
              <w:rPr>
                <w:sz w:val="26"/>
                <w:szCs w:val="26"/>
              </w:rPr>
            </w:pPr>
            <w:r w:rsidRPr="000B6E48">
              <w:rPr>
                <w:sz w:val="26"/>
                <w:szCs w:val="26"/>
              </w:rPr>
              <w:t>(в части, касающейся исполнения)</w:t>
            </w:r>
          </w:p>
        </w:tc>
        <w:tc>
          <w:tcPr>
            <w:tcW w:w="8585" w:type="dxa"/>
            <w:shd w:val="clear" w:color="auto" w:fill="auto"/>
          </w:tcPr>
          <w:p w:rsidR="00197A13" w:rsidRPr="000B6E48" w:rsidRDefault="00197A13" w:rsidP="00D44DF7">
            <w:pPr>
              <w:jc w:val="center"/>
              <w:rPr>
                <w:sz w:val="26"/>
                <w:szCs w:val="26"/>
              </w:rPr>
            </w:pPr>
            <w:r w:rsidRPr="000B6E48">
              <w:rPr>
                <w:sz w:val="26"/>
                <w:szCs w:val="26"/>
              </w:rPr>
              <w:t xml:space="preserve">Информация об исполнении (дать краткую информацию об исполнении мероприятий, указать реквизиты имеющихся локальных актов, привести примеры массовых мероприятий, дать информацию об участниках, </w:t>
            </w:r>
            <w:r>
              <w:rPr>
                <w:sz w:val="26"/>
                <w:szCs w:val="26"/>
              </w:rPr>
              <w:br/>
            </w:r>
            <w:r w:rsidRPr="00680259">
              <w:rPr>
                <w:sz w:val="26"/>
                <w:szCs w:val="26"/>
              </w:rPr>
              <w:t xml:space="preserve">о </w:t>
            </w:r>
            <w:r w:rsidRPr="000B6E48">
              <w:rPr>
                <w:sz w:val="26"/>
                <w:szCs w:val="26"/>
              </w:rPr>
              <w:t xml:space="preserve">взаимодействии с заинтересованными субъектами профилактики, описать положительный опыт организации и проведения </w:t>
            </w:r>
            <w:r>
              <w:rPr>
                <w:sz w:val="26"/>
                <w:szCs w:val="26"/>
              </w:rPr>
              <w:br/>
            </w:r>
            <w:r w:rsidRPr="000B6E48">
              <w:rPr>
                <w:sz w:val="26"/>
                <w:szCs w:val="26"/>
              </w:rPr>
              <w:t xml:space="preserve">мероприятий и др.)  </w:t>
            </w:r>
          </w:p>
        </w:tc>
      </w:tr>
      <w:tr w:rsidR="0084516B" w:rsidRPr="000B6E48" w:rsidTr="00D44DF7">
        <w:tc>
          <w:tcPr>
            <w:tcW w:w="567" w:type="dxa"/>
            <w:shd w:val="clear" w:color="auto" w:fill="auto"/>
          </w:tcPr>
          <w:p w:rsidR="0084516B" w:rsidRPr="000B6E48" w:rsidRDefault="0084516B" w:rsidP="00D44D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524" w:type="dxa"/>
            <w:shd w:val="clear" w:color="auto" w:fill="auto"/>
          </w:tcPr>
          <w:p w:rsidR="0084516B" w:rsidRPr="00A74804" w:rsidRDefault="0084516B" w:rsidP="00D44DF7">
            <w:r>
              <w:t>Меры, направленные на  предотвращение случаев оставления детей без надзора взрослых во время учебно-воспитательного процесса.</w:t>
            </w:r>
          </w:p>
        </w:tc>
        <w:tc>
          <w:tcPr>
            <w:tcW w:w="8585" w:type="dxa"/>
            <w:shd w:val="clear" w:color="auto" w:fill="auto"/>
          </w:tcPr>
          <w:p w:rsidR="0084516B" w:rsidRPr="00A237A6" w:rsidRDefault="0084516B" w:rsidP="00D44DF7">
            <w:r w:rsidRPr="00A237A6">
              <w:t>Положение о действиях должностных лиц  утверждено Приказом  № 128 от 22.09.2015г.</w:t>
            </w:r>
          </w:p>
        </w:tc>
      </w:tr>
      <w:tr w:rsidR="00C94F03" w:rsidRPr="000B6E48" w:rsidTr="00D44DF7">
        <w:tc>
          <w:tcPr>
            <w:tcW w:w="567" w:type="dxa"/>
            <w:shd w:val="clear" w:color="auto" w:fill="auto"/>
          </w:tcPr>
          <w:p w:rsidR="00C94F03" w:rsidRDefault="00C94F03" w:rsidP="00D44D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524" w:type="dxa"/>
            <w:shd w:val="clear" w:color="auto" w:fill="auto"/>
          </w:tcPr>
          <w:p w:rsidR="00C94F03" w:rsidRDefault="00C94F03" w:rsidP="00D44DF7">
            <w:r>
              <w:t>Размещение памяток для родителей «Если ребенок потерялся»; «Возьми ребенка за руку»</w:t>
            </w:r>
          </w:p>
        </w:tc>
        <w:tc>
          <w:tcPr>
            <w:tcW w:w="8585" w:type="dxa"/>
            <w:shd w:val="clear" w:color="auto" w:fill="auto"/>
          </w:tcPr>
          <w:p w:rsidR="00C94F03" w:rsidRDefault="00C94F03" w:rsidP="00D44DF7">
            <w:r>
              <w:t>Памятки размещены на информационных стендах   ДОУ. На сайте ОО</w:t>
            </w:r>
          </w:p>
          <w:p w:rsidR="00C94F03" w:rsidRPr="00A237A6" w:rsidRDefault="00C94F03" w:rsidP="00D44DF7">
            <w:r>
              <w:t xml:space="preserve"> в эмблеме  « Окружная профилактическая акция  «Любить и беречь»</w:t>
            </w:r>
          </w:p>
        </w:tc>
      </w:tr>
      <w:tr w:rsidR="00C94F03" w:rsidRPr="000B6E48" w:rsidTr="00D44DF7">
        <w:tc>
          <w:tcPr>
            <w:tcW w:w="567" w:type="dxa"/>
            <w:shd w:val="clear" w:color="auto" w:fill="auto"/>
          </w:tcPr>
          <w:p w:rsidR="00C94F03" w:rsidRDefault="00C94F03" w:rsidP="00D44D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524" w:type="dxa"/>
            <w:shd w:val="clear" w:color="auto" w:fill="auto"/>
          </w:tcPr>
          <w:p w:rsidR="00C94F03" w:rsidRDefault="005F5707" w:rsidP="00D44DF7">
            <w:r>
              <w:t>Проведение Недели безопасности в ОО.</w:t>
            </w:r>
          </w:p>
        </w:tc>
        <w:tc>
          <w:tcPr>
            <w:tcW w:w="8585" w:type="dxa"/>
            <w:shd w:val="clear" w:color="auto" w:fill="auto"/>
          </w:tcPr>
          <w:p w:rsidR="005F5707" w:rsidRPr="003D52F0" w:rsidRDefault="005F5707" w:rsidP="005F5707">
            <w:pPr>
              <w:jc w:val="both"/>
              <w:rPr>
                <w:color w:val="FF0000"/>
              </w:rPr>
            </w:pPr>
            <w:r w:rsidRPr="00A237A6">
              <w:t xml:space="preserve">- </w:t>
            </w:r>
            <w:r w:rsidRPr="006C6332">
              <w:rPr>
                <w:u w:val="single"/>
              </w:rPr>
              <w:t>Беседы</w:t>
            </w:r>
            <w:r w:rsidRPr="006C6332">
              <w:t xml:space="preserve"> с детьми:</w:t>
            </w:r>
            <w:r w:rsidRPr="003D52F0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</w:t>
            </w:r>
            <w:r w:rsidRPr="006C6332">
              <w:t>«Дорожные знаки – наши друзья»</w:t>
            </w:r>
            <w:r>
              <w:t xml:space="preserve">, «Помощник пешехода – светофор», </w:t>
            </w:r>
          </w:p>
          <w:p w:rsidR="00C94F03" w:rsidRDefault="005815F7" w:rsidP="00D44DF7">
            <w:r>
              <w:t xml:space="preserve">«Каждый ребенок имеет право»,  «Умей дружить и дружбой дорожить», «Как переходить улицу», «Зачем нужны дорожные знаки», «Что такое пожар», «Огонь-друг, огонь </w:t>
            </w:r>
            <w:proofErr w:type="gramStart"/>
            <w:r>
              <w:t>–в</w:t>
            </w:r>
            <w:proofErr w:type="gramEnd"/>
            <w:r>
              <w:t>раг», «Если я потерялся», «Незнакомые люди на улице», «Улица полна неожиданностей», «Пешеходный переход»</w:t>
            </w:r>
            <w:r w:rsidR="006A6A33">
              <w:t>, «О запрете выхода на лед».</w:t>
            </w:r>
          </w:p>
          <w:p w:rsidR="00154F0A" w:rsidRPr="00431FA5" w:rsidRDefault="00154F0A" w:rsidP="00154F0A">
            <w:pPr>
              <w:jc w:val="both"/>
            </w:pPr>
            <w:r w:rsidRPr="00431FA5">
              <w:t xml:space="preserve">- </w:t>
            </w:r>
            <w:r w:rsidRPr="00431FA5">
              <w:rPr>
                <w:u w:val="single"/>
              </w:rPr>
              <w:t>Просмотр мультипликационных фильмов</w:t>
            </w:r>
            <w:r w:rsidRPr="00431FA5">
              <w:t xml:space="preserve"> по теме безопасности дорожного движения: «Уроки тетушки Совы», «Перекресток», «Виды транспорта», «Правила поведения в транспорте»</w:t>
            </w:r>
            <w:r>
              <w:t>, «Школа безопасности»</w:t>
            </w:r>
          </w:p>
          <w:p w:rsidR="00154F0A" w:rsidRDefault="00154F0A" w:rsidP="00D44DF7">
            <w:r w:rsidRPr="006C6332">
              <w:t xml:space="preserve">- </w:t>
            </w:r>
            <w:r w:rsidRPr="006C6332">
              <w:rPr>
                <w:u w:val="single"/>
              </w:rPr>
              <w:t>Развлечения</w:t>
            </w:r>
            <w:r>
              <w:rPr>
                <w:u w:val="single"/>
              </w:rPr>
              <w:t>:</w:t>
            </w:r>
            <w:r w:rsidRPr="006C6332">
              <w:t xml:space="preserve">  </w:t>
            </w:r>
            <w:r>
              <w:t>по формированию чувства толерантного отношения друг к другу «Дружные ладошки», «Юные знатоки ОБЖ», «Безопасный интернет»</w:t>
            </w:r>
            <w:r w:rsidR="006A6A33">
              <w:t>, «Загадки в стихах», «Одни дома»</w:t>
            </w:r>
            <w:r w:rsidR="000F3F32">
              <w:t xml:space="preserve">, «У нас в гостях кукла </w:t>
            </w:r>
            <w:proofErr w:type="spellStart"/>
            <w:r w:rsidR="000F3F32">
              <w:t>Непослушка</w:t>
            </w:r>
            <w:proofErr w:type="spellEnd"/>
            <w:r w:rsidR="000F3F32">
              <w:t xml:space="preserve">», </w:t>
            </w:r>
            <w:r w:rsidR="00366571">
              <w:t xml:space="preserve"> «Наш помощник – </w:t>
            </w:r>
            <w:proofErr w:type="spellStart"/>
            <w:r w:rsidR="00366571">
              <w:t>фликер</w:t>
            </w:r>
            <w:proofErr w:type="spellEnd"/>
            <w:r w:rsidR="00366571">
              <w:t>»</w:t>
            </w:r>
          </w:p>
          <w:p w:rsidR="000B5D3F" w:rsidRDefault="000B5D3F" w:rsidP="000B5D3F">
            <w:pPr>
              <w:jc w:val="both"/>
            </w:pPr>
            <w:r>
              <w:t>- Подвижные игры: «Светофор и автомобили»,</w:t>
            </w:r>
          </w:p>
          <w:p w:rsidR="000B5D3F" w:rsidRPr="006C6332" w:rsidRDefault="000B5D3F" w:rsidP="000B5D3F">
            <w:pPr>
              <w:jc w:val="both"/>
            </w:pPr>
            <w:r>
              <w:t>- Дидактические игры: «Жезл»,</w:t>
            </w:r>
          </w:p>
          <w:p w:rsidR="000B5D3F" w:rsidRPr="00F717D0" w:rsidRDefault="000B5D3F" w:rsidP="000B5D3F">
            <w:pPr>
              <w:jc w:val="both"/>
            </w:pPr>
            <w:r w:rsidRPr="00F717D0">
              <w:t xml:space="preserve">- </w:t>
            </w:r>
            <w:r w:rsidRPr="00F717D0">
              <w:rPr>
                <w:u w:val="single"/>
              </w:rPr>
              <w:t>Оформление уголков</w:t>
            </w:r>
            <w:r w:rsidRPr="00F717D0">
              <w:t xml:space="preserve"> по ПДД в группах;</w:t>
            </w:r>
          </w:p>
          <w:p w:rsidR="000B5D3F" w:rsidRPr="00F717D0" w:rsidRDefault="000B5D3F" w:rsidP="000B5D3F">
            <w:pPr>
              <w:jc w:val="both"/>
            </w:pPr>
            <w:r w:rsidRPr="00F717D0">
              <w:t xml:space="preserve">- </w:t>
            </w:r>
            <w:r w:rsidRPr="00F717D0">
              <w:rPr>
                <w:u w:val="single"/>
              </w:rPr>
              <w:t xml:space="preserve">Создание </w:t>
            </w:r>
            <w:r>
              <w:rPr>
                <w:u w:val="single"/>
              </w:rPr>
              <w:t xml:space="preserve">и работа с </w:t>
            </w:r>
            <w:r w:rsidRPr="00F717D0">
              <w:rPr>
                <w:u w:val="single"/>
              </w:rPr>
              <w:t>макет</w:t>
            </w:r>
            <w:r>
              <w:rPr>
                <w:u w:val="single"/>
              </w:rPr>
              <w:t xml:space="preserve">ами </w:t>
            </w:r>
            <w:r w:rsidRPr="00F717D0">
              <w:t xml:space="preserve"> «Улица»;</w:t>
            </w:r>
          </w:p>
          <w:p w:rsidR="000B5D3F" w:rsidRPr="00E74B43" w:rsidRDefault="000B5D3F" w:rsidP="000B5D3F">
            <w:pPr>
              <w:jc w:val="both"/>
            </w:pPr>
            <w:r w:rsidRPr="00E74B43">
              <w:t>-</w:t>
            </w:r>
            <w:r w:rsidRPr="00E74B43">
              <w:rPr>
                <w:u w:val="single"/>
              </w:rPr>
              <w:t>Оформление уголков безопасности</w:t>
            </w:r>
            <w:r w:rsidRPr="00E74B43">
              <w:t xml:space="preserve"> дорожного движения  в ДОО;</w:t>
            </w:r>
          </w:p>
          <w:p w:rsidR="000B5D3F" w:rsidRDefault="000B5D3F" w:rsidP="000B5D3F">
            <w:pPr>
              <w:jc w:val="both"/>
            </w:pPr>
            <w:r w:rsidRPr="00E74B43">
              <w:t xml:space="preserve">- </w:t>
            </w:r>
            <w:r w:rsidRPr="00E74B43">
              <w:rPr>
                <w:u w:val="single"/>
              </w:rPr>
              <w:t>Целевые прогулки с детьми</w:t>
            </w:r>
            <w:r w:rsidRPr="00E74B43">
              <w:t xml:space="preserve"> « Улица», «Наш друг – Светофор», </w:t>
            </w:r>
          </w:p>
          <w:p w:rsidR="000B5D3F" w:rsidRDefault="000B5D3F" w:rsidP="000B5D3F">
            <w:pPr>
              <w:jc w:val="both"/>
            </w:pPr>
            <w:r w:rsidRPr="00E74B43">
              <w:t>« Помощники на дороге»;</w:t>
            </w:r>
            <w:r>
              <w:t xml:space="preserve"> «Пешеход, переход, остановк</w:t>
            </w:r>
            <w:r w:rsidR="00366571">
              <w:t>а автобуса», «</w:t>
            </w:r>
            <w:proofErr w:type="gramStart"/>
            <w:r w:rsidR="00366571">
              <w:t>Улица</w:t>
            </w:r>
            <w:proofErr w:type="gramEnd"/>
            <w:r w:rsidR="00366571">
              <w:t xml:space="preserve"> – какая она</w:t>
            </w:r>
            <w:r>
              <w:t>»</w:t>
            </w:r>
          </w:p>
          <w:p w:rsidR="00C05905" w:rsidRDefault="00C05905" w:rsidP="00366571">
            <w:pPr>
              <w:jc w:val="both"/>
            </w:pPr>
            <w:r>
              <w:lastRenderedPageBreak/>
              <w:t>- Конкурс рисунков «ПДД глазами детей».</w:t>
            </w:r>
          </w:p>
          <w:p w:rsidR="00366571" w:rsidRPr="00EE4D2E" w:rsidRDefault="00366571" w:rsidP="00366571">
            <w:pPr>
              <w:jc w:val="both"/>
            </w:pPr>
            <w:r w:rsidRPr="00EE4D2E">
              <w:t xml:space="preserve">-  </w:t>
            </w:r>
            <w:r w:rsidRPr="00EE4D2E">
              <w:rPr>
                <w:u w:val="single"/>
              </w:rPr>
              <w:t>Материалы, размещенные  на сайте  ДОУ</w:t>
            </w:r>
            <w:r w:rsidRPr="00EE4D2E">
              <w:t>:</w:t>
            </w:r>
          </w:p>
          <w:p w:rsidR="00E66CDC" w:rsidRPr="00E66CDC" w:rsidRDefault="00DE1AF0" w:rsidP="00E66CDC">
            <w:pPr>
              <w:pStyle w:val="af4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hyperlink r:id="rId8" w:history="1">
              <w:r w:rsidR="00E66CDC" w:rsidRPr="00E66CDC">
                <w:rPr>
                  <w:rStyle w:val="ad"/>
                  <w:color w:val="auto"/>
                  <w:sz w:val="20"/>
                  <w:szCs w:val="20"/>
                  <w:u w:val="none"/>
                </w:rPr>
                <w:t>Развлечение «Один Дома» (Безопасность)</w:t>
              </w:r>
            </w:hyperlink>
          </w:p>
          <w:p w:rsidR="00E66CDC" w:rsidRDefault="00DE1AF0" w:rsidP="00E66CDC">
            <w:pPr>
              <w:pStyle w:val="af4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hyperlink r:id="rId9" w:history="1">
              <w:r w:rsidR="00E66CDC" w:rsidRPr="00E66CDC">
                <w:rPr>
                  <w:rStyle w:val="ad"/>
                  <w:color w:val="auto"/>
                  <w:sz w:val="20"/>
                  <w:szCs w:val="20"/>
                  <w:u w:val="none"/>
                </w:rPr>
                <w:t xml:space="preserve">У нас в гостях подружка </w:t>
              </w:r>
              <w:proofErr w:type="spellStart"/>
              <w:r w:rsidR="00E66CDC" w:rsidRPr="00E66CDC">
                <w:rPr>
                  <w:rStyle w:val="ad"/>
                  <w:color w:val="auto"/>
                  <w:sz w:val="20"/>
                  <w:szCs w:val="20"/>
                  <w:u w:val="none"/>
                </w:rPr>
                <w:t>Непослушка</w:t>
              </w:r>
              <w:proofErr w:type="spellEnd"/>
            </w:hyperlink>
          </w:p>
          <w:p w:rsidR="00366571" w:rsidRPr="00E66CDC" w:rsidRDefault="00DE1AF0" w:rsidP="000B5D3F">
            <w:pPr>
              <w:jc w:val="both"/>
            </w:pPr>
            <w:hyperlink r:id="rId10" w:history="1">
              <w:r w:rsidR="00E66CDC" w:rsidRPr="00E66CDC">
                <w:rPr>
                  <w:rStyle w:val="ad"/>
                  <w:color w:val="auto"/>
                  <w:u w:val="none"/>
                </w:rPr>
                <w:t>Совместная деятельность воспитателя и детей: «Безопасное поведение детей в быту, в детском саду»</w:t>
              </w:r>
            </w:hyperlink>
          </w:p>
          <w:p w:rsidR="000B5D3F" w:rsidRDefault="00DE1AF0" w:rsidP="00D44DF7">
            <w:hyperlink r:id="rId11" w:history="1">
              <w:r w:rsidR="00E66CDC" w:rsidRPr="00E66CDC">
                <w:rPr>
                  <w:rStyle w:val="ad"/>
                  <w:color w:val="auto"/>
                  <w:u w:val="none"/>
                </w:rPr>
                <w:t>Проект: «В стране безопасности!»</w:t>
              </w:r>
            </w:hyperlink>
          </w:p>
          <w:p w:rsidR="00E66CDC" w:rsidRDefault="00DE1AF0" w:rsidP="00D44DF7">
            <w:hyperlink r:id="rId12" w:history="1">
              <w:r w:rsidR="00E66CDC" w:rsidRPr="00E66CDC">
                <w:rPr>
                  <w:rStyle w:val="ad"/>
                  <w:color w:val="auto"/>
                  <w:u w:val="none"/>
                </w:rPr>
                <w:t>Акция «Любить и беречь»</w:t>
              </w:r>
            </w:hyperlink>
          </w:p>
          <w:p w:rsidR="00E66CDC" w:rsidRDefault="00DE1AF0" w:rsidP="00D44DF7">
            <w:hyperlink r:id="rId13" w:history="1">
              <w:r w:rsidR="00E66CDC" w:rsidRPr="00E66CDC">
                <w:rPr>
                  <w:rStyle w:val="ad"/>
                  <w:color w:val="auto"/>
                  <w:u w:val="none"/>
                </w:rPr>
                <w:t>Проект «Безопасность ребенка на дороге»</w:t>
              </w:r>
            </w:hyperlink>
          </w:p>
          <w:p w:rsidR="002654CE" w:rsidRDefault="00DE1AF0" w:rsidP="002654CE">
            <w:hyperlink r:id="rId14" w:history="1">
              <w:r w:rsidR="002654CE" w:rsidRPr="002654CE">
                <w:rPr>
                  <w:rStyle w:val="ad"/>
                  <w:color w:val="auto"/>
                  <w:u w:val="none"/>
                </w:rPr>
                <w:t>Давайте играть, чтобы не болеть!</w:t>
              </w:r>
            </w:hyperlink>
          </w:p>
          <w:p w:rsidR="002654CE" w:rsidRDefault="00DE1AF0" w:rsidP="00623686">
            <w:hyperlink r:id="rId15" w:history="1">
              <w:r w:rsidR="002654CE" w:rsidRPr="002654CE">
                <w:rPr>
                  <w:rStyle w:val="ad"/>
                  <w:color w:val="auto"/>
                  <w:u w:val="none"/>
                  <w:shd w:val="clear" w:color="auto" w:fill="F5F5F5"/>
                </w:rPr>
                <w:t>Безопасность ребенка – превыше всего: пожарная безопасность</w:t>
              </w:r>
            </w:hyperlink>
          </w:p>
          <w:p w:rsidR="002654CE" w:rsidRDefault="00DE1AF0" w:rsidP="00623686">
            <w:hyperlink r:id="rId16" w:history="1">
              <w:r w:rsidR="002654CE" w:rsidRPr="002654CE">
                <w:rPr>
                  <w:rStyle w:val="ad"/>
                  <w:color w:val="auto"/>
                  <w:u w:val="none"/>
                  <w:shd w:val="clear" w:color="auto" w:fill="F5F5F5"/>
                </w:rPr>
                <w:t xml:space="preserve">ЧТОБЫ </w:t>
              </w:r>
              <w:proofErr w:type="gramStart"/>
              <w:r w:rsidR="002654CE" w:rsidRPr="002654CE">
                <w:rPr>
                  <w:rStyle w:val="ad"/>
                  <w:color w:val="auto"/>
                  <w:u w:val="none"/>
                  <w:shd w:val="clear" w:color="auto" w:fill="F5F5F5"/>
                </w:rPr>
                <w:t>P</w:t>
              </w:r>
              <w:proofErr w:type="gramEnd"/>
              <w:r w:rsidR="002654CE" w:rsidRPr="002654CE">
                <w:rPr>
                  <w:rStyle w:val="ad"/>
                  <w:color w:val="auto"/>
                  <w:u w:val="none"/>
                  <w:shd w:val="clear" w:color="auto" w:fill="F5F5F5"/>
                </w:rPr>
                <w:t>ЕБЁНOК НЕ ПОТЕРЯЛСЯ</w:t>
              </w:r>
            </w:hyperlink>
          </w:p>
          <w:p w:rsidR="002654CE" w:rsidRDefault="00DE1AF0" w:rsidP="00623686">
            <w:hyperlink r:id="rId17" w:history="1">
              <w:r w:rsidR="00E06BC2" w:rsidRPr="00E06BC2">
                <w:rPr>
                  <w:rStyle w:val="ad"/>
                  <w:color w:val="auto"/>
                  <w:u w:val="none"/>
                  <w:shd w:val="clear" w:color="auto" w:fill="F5F5F5"/>
                </w:rPr>
                <w:t>Дружные ладошки</w:t>
              </w:r>
            </w:hyperlink>
          </w:p>
          <w:p w:rsidR="00A5008F" w:rsidRDefault="00DE1AF0" w:rsidP="00623686">
            <w:hyperlink r:id="rId18" w:history="1">
              <w:r w:rsidR="00A5008F" w:rsidRPr="00A5008F">
                <w:rPr>
                  <w:rStyle w:val="ad"/>
                  <w:color w:val="auto"/>
                  <w:u w:val="none"/>
                  <w:shd w:val="clear" w:color="auto" w:fill="F5F5F5"/>
                </w:rPr>
                <w:t>Как говорить с детьми о безопасности</w:t>
              </w:r>
            </w:hyperlink>
            <w:r w:rsidR="00A5008F">
              <w:t>.</w:t>
            </w:r>
          </w:p>
          <w:p w:rsidR="00A5008F" w:rsidRDefault="00A5008F" w:rsidP="002654CE">
            <w:r w:rsidRPr="0072409D">
              <w:t xml:space="preserve">-  </w:t>
            </w:r>
            <w:r w:rsidRPr="0072409D">
              <w:rPr>
                <w:u w:val="single"/>
              </w:rPr>
              <w:t>Информационное просвещение родителей</w:t>
            </w:r>
            <w:r w:rsidRPr="0072409D">
              <w:t xml:space="preserve"> - Памятка дл</w:t>
            </w:r>
            <w:r w:rsidR="001722C0">
              <w:t>я родителей: «О профилактике нарушений среди несовершеннолетних»,  «Предупреждение и профилактика преступлений насильственного характера против детей», «Безопасность ребенка дома», «Если ребенок потерялся», «Пожарная безопасность», «Недопущение оставления детей без присмотра», «Безопасность в быту».</w:t>
            </w:r>
          </w:p>
          <w:p w:rsidR="001722C0" w:rsidRPr="00A5008F" w:rsidRDefault="001722C0" w:rsidP="002654CE">
            <w:pPr>
              <w:rPr>
                <w:sz w:val="24"/>
                <w:szCs w:val="24"/>
              </w:rPr>
            </w:pPr>
          </w:p>
          <w:p w:rsidR="00E66CDC" w:rsidRPr="00E66CDC" w:rsidRDefault="00E66CDC" w:rsidP="00D44DF7"/>
        </w:tc>
      </w:tr>
      <w:tr w:rsidR="005F3A34" w:rsidRPr="000B6E48" w:rsidTr="00D44DF7">
        <w:tc>
          <w:tcPr>
            <w:tcW w:w="567" w:type="dxa"/>
            <w:shd w:val="clear" w:color="auto" w:fill="auto"/>
          </w:tcPr>
          <w:p w:rsidR="005F3A34" w:rsidRDefault="005F3A34" w:rsidP="00D44D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24" w:type="dxa"/>
            <w:shd w:val="clear" w:color="auto" w:fill="auto"/>
          </w:tcPr>
          <w:p w:rsidR="005F3A34" w:rsidRPr="00A74804" w:rsidRDefault="005F3A34" w:rsidP="00D44DF7">
            <w:r>
              <w:t>Мероприятия по выявлению родителей, нарушающих законодательство в отношении несовершеннолетних</w:t>
            </w:r>
          </w:p>
        </w:tc>
        <w:tc>
          <w:tcPr>
            <w:tcW w:w="8585" w:type="dxa"/>
            <w:shd w:val="clear" w:color="auto" w:fill="auto"/>
          </w:tcPr>
          <w:p w:rsidR="005F3A34" w:rsidRPr="00A7629C" w:rsidRDefault="005F3A34" w:rsidP="00D44DF7">
            <w:r w:rsidRPr="00A7629C">
              <w:t>В соответствии с годовым планом работы социального педагога: анкетирование родителей; консилиум по постановке на контроль семей группы риска; обследование семей; консультации для педагогов; консультации для родителей; участи</w:t>
            </w:r>
            <w:r>
              <w:t xml:space="preserve">е в родительских собраниях; </w:t>
            </w:r>
            <w:r w:rsidRPr="00A7629C">
              <w:t>работа родительского клуба «Малышкина школа»;  участие родителей в деятельности ДОУ.</w:t>
            </w:r>
          </w:p>
        </w:tc>
      </w:tr>
      <w:tr w:rsidR="0054308F" w:rsidRPr="000B6E48" w:rsidTr="00D44DF7">
        <w:tc>
          <w:tcPr>
            <w:tcW w:w="567" w:type="dxa"/>
            <w:shd w:val="clear" w:color="auto" w:fill="auto"/>
          </w:tcPr>
          <w:p w:rsidR="0054308F" w:rsidRDefault="0054308F" w:rsidP="00D44D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24" w:type="dxa"/>
            <w:shd w:val="clear" w:color="auto" w:fill="auto"/>
          </w:tcPr>
          <w:p w:rsidR="0054308F" w:rsidRDefault="0054308F" w:rsidP="00D44DF7">
            <w:r>
              <w:t>Информирование родителей о программе просвещения родителей по вопросам детской психологии и педагогики» Семья НАО – компетентная семья»</w:t>
            </w:r>
          </w:p>
        </w:tc>
        <w:tc>
          <w:tcPr>
            <w:tcW w:w="8585" w:type="dxa"/>
            <w:shd w:val="clear" w:color="auto" w:fill="auto"/>
          </w:tcPr>
          <w:p w:rsidR="0054308F" w:rsidRPr="00A7629C" w:rsidRDefault="0054308F" w:rsidP="00D44DF7">
            <w:r>
              <w:t>Информирование проводится через информационные стенды в ДОУ и в группах.</w:t>
            </w:r>
          </w:p>
        </w:tc>
      </w:tr>
      <w:tr w:rsidR="0054308F" w:rsidRPr="000B6E48" w:rsidTr="00D44DF7">
        <w:tc>
          <w:tcPr>
            <w:tcW w:w="567" w:type="dxa"/>
            <w:shd w:val="clear" w:color="auto" w:fill="auto"/>
          </w:tcPr>
          <w:p w:rsidR="0054308F" w:rsidRDefault="0054308F" w:rsidP="00D44D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24" w:type="dxa"/>
            <w:shd w:val="clear" w:color="auto" w:fill="auto"/>
          </w:tcPr>
          <w:p w:rsidR="0054308F" w:rsidRPr="00A74804" w:rsidRDefault="0054308F" w:rsidP="00D44DF7">
            <w:r>
              <w:t>Консультации для педагогов «Алгоритм действий педагогических работников при выявлении случаев жестокого обращения с детьми»</w:t>
            </w:r>
          </w:p>
        </w:tc>
        <w:tc>
          <w:tcPr>
            <w:tcW w:w="8585" w:type="dxa"/>
            <w:shd w:val="clear" w:color="auto" w:fill="auto"/>
          </w:tcPr>
          <w:p w:rsidR="0054308F" w:rsidRPr="00A7629C" w:rsidRDefault="0054308F" w:rsidP="00D44DF7">
            <w:r>
              <w:t>- С</w:t>
            </w:r>
            <w:r w:rsidRPr="00A7629C">
              <w:t xml:space="preserve">оциальным педагогом ДОУ </w:t>
            </w:r>
            <w:r>
              <w:t>подготовлены и распространены памятки для педагогов ДОУ</w:t>
            </w:r>
            <w:r w:rsidRPr="00A7629C">
              <w:t xml:space="preserve">   «Алгоритм действий педагогических работников при  выявлении случаев жестокого обращения с детьми»</w:t>
            </w:r>
            <w:r>
              <w:t>.</w:t>
            </w:r>
          </w:p>
        </w:tc>
      </w:tr>
      <w:tr w:rsidR="0054308F" w:rsidRPr="000B6E48" w:rsidTr="00D44DF7">
        <w:tc>
          <w:tcPr>
            <w:tcW w:w="567" w:type="dxa"/>
            <w:shd w:val="clear" w:color="auto" w:fill="auto"/>
          </w:tcPr>
          <w:p w:rsidR="0054308F" w:rsidRDefault="0054308F" w:rsidP="00D44D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24" w:type="dxa"/>
            <w:shd w:val="clear" w:color="auto" w:fill="auto"/>
          </w:tcPr>
          <w:p w:rsidR="0054308F" w:rsidRDefault="0054308F" w:rsidP="00D44DF7">
            <w:r>
              <w:t>Внутренний мониторинг исполнения рекомендаций Министерства образования и науки РФ «О единых подходах к подбору и назначению кадров в образовательных организациях»</w:t>
            </w:r>
          </w:p>
        </w:tc>
        <w:tc>
          <w:tcPr>
            <w:tcW w:w="8585" w:type="dxa"/>
            <w:shd w:val="clear" w:color="auto" w:fill="auto"/>
          </w:tcPr>
          <w:p w:rsidR="0054308F" w:rsidRPr="00113D45" w:rsidRDefault="0054308F" w:rsidP="00D44DF7">
            <w:pPr>
              <w:rPr>
                <w:color w:val="222222"/>
              </w:rPr>
            </w:pP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 </w:t>
            </w:r>
            <w:r w:rsidRPr="00113D45">
              <w:rPr>
                <w:color w:val="222222"/>
                <w:shd w:val="clear" w:color="auto" w:fill="FFFFFF"/>
              </w:rPr>
              <w:t>В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 w:rsidRPr="00113D45">
              <w:rPr>
                <w:color w:val="222222"/>
                <w:shd w:val="clear" w:color="auto" w:fill="FFFFFF"/>
              </w:rPr>
              <w:t>соответствии с частью 3 статьи 46 Федерального закона от 29 декабря 2012 г. N </w:t>
            </w:r>
            <w:hyperlink r:id="rId19" w:history="1">
              <w:r w:rsidRPr="00113D45">
                <w:rPr>
                  <w:rStyle w:val="ad"/>
                  <w:color w:val="1B6DFD"/>
                  <w:bdr w:val="none" w:sz="0" w:space="0" w:color="auto" w:frame="1"/>
                  <w:shd w:val="clear" w:color="auto" w:fill="FFFFFF"/>
                </w:rPr>
                <w:t>273-ФЗ</w:t>
              </w:r>
            </w:hyperlink>
            <w:r w:rsidRPr="00113D45">
              <w:rPr>
                <w:color w:val="222222"/>
                <w:shd w:val="clear" w:color="auto" w:fill="FFFFFF"/>
              </w:rPr>
              <w:t xml:space="preserve"> "Об образовании в Российской Федерации" </w:t>
            </w:r>
            <w:r>
              <w:rPr>
                <w:color w:val="222222"/>
                <w:shd w:val="clear" w:color="auto" w:fill="FFFFFF"/>
              </w:rPr>
              <w:t>педагогические работники организации</w:t>
            </w:r>
            <w:r w:rsidRPr="00113D45">
              <w:rPr>
                <w:color w:val="222222"/>
                <w:shd w:val="clear" w:color="auto" w:fill="FFFFFF"/>
              </w:rPr>
              <w:t xml:space="preserve"> имеют  среднее профессиональное или</w:t>
            </w:r>
            <w:r>
              <w:rPr>
                <w:color w:val="222222"/>
                <w:shd w:val="clear" w:color="auto" w:fill="FFFFFF"/>
              </w:rPr>
              <w:t xml:space="preserve"> высшее   образование по направлению деятельности  и отвечают</w:t>
            </w:r>
            <w:r w:rsidRPr="00113D45">
              <w:rPr>
                <w:color w:val="222222"/>
                <w:shd w:val="clear" w:color="auto" w:fill="FFFFFF"/>
              </w:rPr>
              <w:t xml:space="preserve"> квалификационным требовани</w:t>
            </w:r>
            <w:r>
              <w:rPr>
                <w:color w:val="222222"/>
                <w:shd w:val="clear" w:color="auto" w:fill="FFFFFF"/>
              </w:rPr>
              <w:t>ям, указанным в квалификационных</w:t>
            </w:r>
            <w:r w:rsidRPr="00113D45">
              <w:rPr>
                <w:color w:val="222222"/>
                <w:shd w:val="clear" w:color="auto" w:fill="FFFFFF"/>
              </w:rPr>
              <w:t xml:space="preserve"> справо</w:t>
            </w:r>
            <w:r>
              <w:rPr>
                <w:color w:val="222222"/>
                <w:shd w:val="clear" w:color="auto" w:fill="FFFFFF"/>
              </w:rPr>
              <w:t>чниках и  Профессиональных</w:t>
            </w:r>
            <w:r w:rsidRPr="00113D45">
              <w:rPr>
                <w:color w:val="222222"/>
                <w:shd w:val="clear" w:color="auto" w:fill="FFFFFF"/>
              </w:rPr>
              <w:t xml:space="preserve"> стандарта</w:t>
            </w:r>
            <w:r>
              <w:rPr>
                <w:color w:val="222222"/>
                <w:shd w:val="clear" w:color="auto" w:fill="FFFFFF"/>
              </w:rPr>
              <w:t xml:space="preserve">х, </w:t>
            </w:r>
            <w:r>
              <w:rPr>
                <w:color w:val="222222"/>
              </w:rPr>
              <w:t xml:space="preserve"> утвержденных</w:t>
            </w:r>
            <w:r w:rsidRPr="00113D45">
              <w:rPr>
                <w:color w:val="222222"/>
              </w:rPr>
              <w:t xml:space="preserve"> приказом Минтруда России от 18 октября 2013 г. N </w:t>
            </w:r>
            <w:hyperlink r:id="rId20" w:history="1">
              <w:r w:rsidRPr="00113D45">
                <w:rPr>
                  <w:rStyle w:val="ad"/>
                  <w:color w:val="1B6DFD"/>
                  <w:bdr w:val="none" w:sz="0" w:space="0" w:color="auto" w:frame="1"/>
                </w:rPr>
                <w:t>544н</w:t>
              </w:r>
            </w:hyperlink>
            <w:proofErr w:type="gramStart"/>
            <w:r>
              <w:rPr>
                <w:color w:val="222222"/>
              </w:rPr>
              <w:t> </w:t>
            </w:r>
            <w:r w:rsidRPr="00113D45">
              <w:rPr>
                <w:color w:val="222222"/>
              </w:rPr>
              <w:t>.</w:t>
            </w:r>
            <w:proofErr w:type="gramEnd"/>
          </w:p>
          <w:p w:rsidR="0054308F" w:rsidRDefault="0054308F" w:rsidP="00D44DF7">
            <w:pPr>
              <w:pStyle w:val="pj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rPr>
                <w:color w:val="222222"/>
                <w:sz w:val="22"/>
                <w:szCs w:val="22"/>
              </w:rPr>
              <w:t>Все сотрудники ОО представляют справку об  отсутствии</w:t>
            </w:r>
            <w:r w:rsidRPr="00113D45">
              <w:rPr>
                <w:color w:val="222222"/>
                <w:sz w:val="22"/>
                <w:szCs w:val="22"/>
              </w:rPr>
              <w:t xml:space="preserve"> судимости,</w:t>
            </w:r>
            <w:r>
              <w:rPr>
                <w:color w:val="222222"/>
                <w:sz w:val="22"/>
                <w:szCs w:val="22"/>
              </w:rPr>
              <w:t xml:space="preserve"> проходят  обязательный </w:t>
            </w:r>
            <w:r w:rsidRPr="00113D45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 xml:space="preserve">первичный и текущий </w:t>
            </w:r>
            <w:r w:rsidRPr="00113D45">
              <w:rPr>
                <w:color w:val="222222"/>
                <w:sz w:val="22"/>
                <w:szCs w:val="22"/>
              </w:rPr>
              <w:t>мед</w:t>
            </w:r>
            <w:r>
              <w:rPr>
                <w:color w:val="222222"/>
                <w:sz w:val="22"/>
                <w:szCs w:val="22"/>
              </w:rPr>
              <w:t>ицинский осмотр.</w:t>
            </w:r>
          </w:p>
        </w:tc>
      </w:tr>
      <w:tr w:rsidR="0054308F" w:rsidRPr="000B6E48" w:rsidTr="00D44DF7">
        <w:tc>
          <w:tcPr>
            <w:tcW w:w="567" w:type="dxa"/>
            <w:shd w:val="clear" w:color="auto" w:fill="auto"/>
          </w:tcPr>
          <w:p w:rsidR="0054308F" w:rsidRDefault="0054308F" w:rsidP="00D44D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24" w:type="dxa"/>
            <w:shd w:val="clear" w:color="auto" w:fill="auto"/>
          </w:tcPr>
          <w:p w:rsidR="0054308F" w:rsidRDefault="0054308F" w:rsidP="00D44DF7">
            <w:r>
              <w:t>Организация и проведение Акции «16 дней против насилия»</w:t>
            </w:r>
          </w:p>
        </w:tc>
        <w:tc>
          <w:tcPr>
            <w:tcW w:w="8585" w:type="dxa"/>
            <w:shd w:val="clear" w:color="auto" w:fill="auto"/>
          </w:tcPr>
          <w:p w:rsidR="0054308F" w:rsidRPr="0054308F" w:rsidRDefault="0054308F" w:rsidP="00D44DF7">
            <w:pPr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Неделя профилактики жестокости и насилия «Детство без страха»: беседы, НОД, проблемные ситуации, чтение художественной литературы.</w:t>
            </w:r>
          </w:p>
        </w:tc>
      </w:tr>
      <w:tr w:rsidR="004D09AA" w:rsidRPr="000B6E48" w:rsidTr="00D44DF7">
        <w:tc>
          <w:tcPr>
            <w:tcW w:w="567" w:type="dxa"/>
            <w:shd w:val="clear" w:color="auto" w:fill="auto"/>
          </w:tcPr>
          <w:p w:rsidR="004D09AA" w:rsidRDefault="004D09AA" w:rsidP="00D44D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24" w:type="dxa"/>
            <w:shd w:val="clear" w:color="auto" w:fill="auto"/>
          </w:tcPr>
          <w:p w:rsidR="004D09AA" w:rsidRDefault="004D09AA" w:rsidP="00D44DF7">
            <w:r>
              <w:t>Популяризация федерального портала «Растим детей», продвижение единого общероссийского телефона доверия 8(800)2000122, сайта Консультативного центра ГБУ НАО «НРЦРО»</w:t>
            </w:r>
          </w:p>
        </w:tc>
        <w:tc>
          <w:tcPr>
            <w:tcW w:w="8585" w:type="dxa"/>
            <w:shd w:val="clear" w:color="auto" w:fill="auto"/>
          </w:tcPr>
          <w:p w:rsidR="004D09AA" w:rsidRDefault="004D09AA" w:rsidP="00D44DF7">
            <w:pPr>
              <w:rPr>
                <w:color w:val="222222"/>
                <w:shd w:val="clear" w:color="auto" w:fill="FFFFFF"/>
              </w:rPr>
            </w:pPr>
            <w:r>
              <w:t>Информирование проводится через информационные стенды в ДОУ и в группах, на сайте ДОУ</w:t>
            </w:r>
          </w:p>
        </w:tc>
      </w:tr>
    </w:tbl>
    <w:p w:rsidR="00197A13" w:rsidRPr="000B6E48" w:rsidRDefault="00197A13" w:rsidP="00197A13">
      <w:pPr>
        <w:rPr>
          <w:sz w:val="26"/>
          <w:szCs w:val="26"/>
        </w:rPr>
      </w:pPr>
    </w:p>
    <w:p w:rsidR="005519C7" w:rsidRPr="005519C7" w:rsidRDefault="00197A13" w:rsidP="00197A13">
      <w:r w:rsidRPr="005519C7">
        <w:t xml:space="preserve">Отчёт подготовил: Дитятева Л.В., </w:t>
      </w:r>
    </w:p>
    <w:p w:rsidR="005519C7" w:rsidRPr="005519C7" w:rsidRDefault="00197A13" w:rsidP="00197A13">
      <w:r w:rsidRPr="005519C7">
        <w:t xml:space="preserve">заместитель заведующего по воспитательно-образовательной работе  </w:t>
      </w:r>
    </w:p>
    <w:p w:rsidR="00197A13" w:rsidRPr="005519C7" w:rsidRDefault="00197A13" w:rsidP="00197A13">
      <w:r w:rsidRPr="005519C7">
        <w:t xml:space="preserve">30.11.2020г. </w:t>
      </w:r>
    </w:p>
    <w:p w:rsidR="00197A13" w:rsidRDefault="00197A13" w:rsidP="00197A13">
      <w:pPr>
        <w:jc w:val="center"/>
      </w:pPr>
    </w:p>
    <w:p w:rsidR="00197A13" w:rsidRDefault="00197A13" w:rsidP="00197A13">
      <w:pPr>
        <w:jc w:val="center"/>
      </w:pPr>
    </w:p>
    <w:p w:rsidR="00197A13" w:rsidRPr="00936143" w:rsidRDefault="00197A13" w:rsidP="00197A13">
      <w:pPr>
        <w:jc w:val="center"/>
        <w:rPr>
          <w:sz w:val="28"/>
          <w:szCs w:val="28"/>
        </w:rPr>
      </w:pPr>
      <w:r>
        <w:t>______________</w:t>
      </w:r>
    </w:p>
    <w:p w:rsidR="000E4004" w:rsidRPr="006F49A9" w:rsidRDefault="000E4004" w:rsidP="006F49A9">
      <w:pPr>
        <w:tabs>
          <w:tab w:val="left" w:pos="8152"/>
        </w:tabs>
        <w:rPr>
          <w:sz w:val="26"/>
          <w:szCs w:val="26"/>
        </w:rPr>
        <w:sectPr w:rsidR="000E4004" w:rsidRPr="006F49A9" w:rsidSect="0078092B">
          <w:headerReference w:type="default" r:id="rId21"/>
          <w:headerReference w:type="first" r:id="rId22"/>
          <w:pgSz w:w="16840" w:h="11907" w:orient="landscape"/>
          <w:pgMar w:top="1701" w:right="1134" w:bottom="851" w:left="1134" w:header="720" w:footer="720" w:gutter="0"/>
          <w:pgNumType w:start="1"/>
          <w:cols w:space="720"/>
          <w:titlePg/>
          <w:docGrid w:linePitch="272"/>
        </w:sectPr>
      </w:pPr>
    </w:p>
    <w:p w:rsidR="000B6E48" w:rsidRDefault="000B6E48" w:rsidP="00197A13">
      <w:pPr>
        <w:rPr>
          <w:sz w:val="26"/>
          <w:szCs w:val="26"/>
        </w:rPr>
      </w:pPr>
    </w:p>
    <w:p w:rsidR="000B6E48" w:rsidRDefault="000B6E48" w:rsidP="003D2EF6">
      <w:pPr>
        <w:ind w:left="10206"/>
        <w:rPr>
          <w:sz w:val="26"/>
          <w:szCs w:val="26"/>
        </w:rPr>
      </w:pPr>
    </w:p>
    <w:p w:rsidR="000B6E48" w:rsidRPr="00286A82" w:rsidRDefault="000B6E48" w:rsidP="003D2EF6">
      <w:pPr>
        <w:ind w:left="10206"/>
        <w:rPr>
          <w:sz w:val="26"/>
          <w:szCs w:val="26"/>
        </w:rPr>
      </w:pPr>
    </w:p>
    <w:sectPr w:rsidR="000B6E48" w:rsidRPr="00286A82" w:rsidSect="000E4004">
      <w:pgSz w:w="16840" w:h="11907" w:orient="landscape"/>
      <w:pgMar w:top="1701" w:right="1134" w:bottom="851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556" w:rsidRDefault="00B47556" w:rsidP="005825B6">
      <w:r>
        <w:separator/>
      </w:r>
    </w:p>
  </w:endnote>
  <w:endnote w:type="continuationSeparator" w:id="0">
    <w:p w:rsidR="00B47556" w:rsidRDefault="00B47556" w:rsidP="00582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556" w:rsidRDefault="00B47556" w:rsidP="005825B6">
      <w:r>
        <w:separator/>
      </w:r>
    </w:p>
  </w:footnote>
  <w:footnote w:type="continuationSeparator" w:id="0">
    <w:p w:rsidR="00B47556" w:rsidRDefault="00B47556" w:rsidP="005825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0334860"/>
      <w:docPartObj>
        <w:docPartGallery w:val="Page Numbers (Top of Page)"/>
        <w:docPartUnique/>
      </w:docPartObj>
    </w:sdtPr>
    <w:sdtContent>
      <w:p w:rsidR="007E2EAE" w:rsidRDefault="00DE1AF0">
        <w:pPr>
          <w:pStyle w:val="a6"/>
          <w:jc w:val="center"/>
        </w:pPr>
        <w:r>
          <w:fldChar w:fldCharType="begin"/>
        </w:r>
        <w:r w:rsidR="007E2EAE">
          <w:instrText>PAGE   \* MERGEFORMAT</w:instrText>
        </w:r>
        <w:r>
          <w:fldChar w:fldCharType="separate"/>
        </w:r>
        <w:r w:rsidR="005E6528">
          <w:rPr>
            <w:noProof/>
          </w:rPr>
          <w:t>3</w:t>
        </w:r>
        <w:r>
          <w:fldChar w:fldCharType="end"/>
        </w:r>
      </w:p>
    </w:sdtContent>
  </w:sdt>
  <w:p w:rsidR="005E371D" w:rsidRDefault="005E371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71D" w:rsidRDefault="005E371D">
    <w:pPr>
      <w:pStyle w:val="a6"/>
      <w:jc w:val="center"/>
    </w:pPr>
  </w:p>
  <w:p w:rsidR="005E371D" w:rsidRDefault="005E371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7B25"/>
    <w:multiLevelType w:val="hybridMultilevel"/>
    <w:tmpl w:val="0F04621E"/>
    <w:lvl w:ilvl="0" w:tplc="E6502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CF3B3F"/>
    <w:multiLevelType w:val="multilevel"/>
    <w:tmpl w:val="2FF41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4013AA0"/>
    <w:multiLevelType w:val="hybridMultilevel"/>
    <w:tmpl w:val="72A6EF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56067E2"/>
    <w:multiLevelType w:val="multilevel"/>
    <w:tmpl w:val="1CC64E4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5B684B"/>
    <w:multiLevelType w:val="hybridMultilevel"/>
    <w:tmpl w:val="FECEAD48"/>
    <w:lvl w:ilvl="0" w:tplc="E6502AD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6259DD"/>
    <w:multiLevelType w:val="hybridMultilevel"/>
    <w:tmpl w:val="C1660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274AD"/>
    <w:multiLevelType w:val="singleLevel"/>
    <w:tmpl w:val="C59C936E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>
    <w:nsid w:val="22F53D31"/>
    <w:multiLevelType w:val="multilevel"/>
    <w:tmpl w:val="27C651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256A04A7"/>
    <w:multiLevelType w:val="hybridMultilevel"/>
    <w:tmpl w:val="525AB6F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79F27A4"/>
    <w:multiLevelType w:val="multilevel"/>
    <w:tmpl w:val="0FB874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1E0D5D"/>
    <w:multiLevelType w:val="hybridMultilevel"/>
    <w:tmpl w:val="E904DDA6"/>
    <w:lvl w:ilvl="0" w:tplc="C6007B7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3C2B28"/>
    <w:multiLevelType w:val="multilevel"/>
    <w:tmpl w:val="BA782DC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1E68D3"/>
    <w:multiLevelType w:val="hybridMultilevel"/>
    <w:tmpl w:val="2F46E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92A55"/>
    <w:multiLevelType w:val="hybridMultilevel"/>
    <w:tmpl w:val="11AC32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9354457"/>
    <w:multiLevelType w:val="hybridMultilevel"/>
    <w:tmpl w:val="E56C232E"/>
    <w:lvl w:ilvl="0" w:tplc="0016B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DB7DCB"/>
    <w:multiLevelType w:val="hybridMultilevel"/>
    <w:tmpl w:val="69C40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2638B"/>
    <w:multiLevelType w:val="hybridMultilevel"/>
    <w:tmpl w:val="43BCF37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54C7E2B"/>
    <w:multiLevelType w:val="hybridMultilevel"/>
    <w:tmpl w:val="E214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BB106E"/>
    <w:multiLevelType w:val="hybridMultilevel"/>
    <w:tmpl w:val="4CAAA98C"/>
    <w:lvl w:ilvl="0" w:tplc="C6788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0760A9"/>
    <w:multiLevelType w:val="hybridMultilevel"/>
    <w:tmpl w:val="0B00529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60C128B4"/>
    <w:multiLevelType w:val="hybridMultilevel"/>
    <w:tmpl w:val="5EB81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7310C0"/>
    <w:multiLevelType w:val="hybridMultilevel"/>
    <w:tmpl w:val="914ED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E24248"/>
    <w:multiLevelType w:val="hybridMultilevel"/>
    <w:tmpl w:val="A0BCEF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85040E"/>
    <w:multiLevelType w:val="hybridMultilevel"/>
    <w:tmpl w:val="890273A8"/>
    <w:lvl w:ilvl="0" w:tplc="77BE2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473E83"/>
    <w:multiLevelType w:val="multilevel"/>
    <w:tmpl w:val="CE4CB9A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>
    <w:nsid w:val="70A370DF"/>
    <w:multiLevelType w:val="hybridMultilevel"/>
    <w:tmpl w:val="D396C1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38255C"/>
    <w:multiLevelType w:val="hybridMultilevel"/>
    <w:tmpl w:val="82A8F63E"/>
    <w:lvl w:ilvl="0" w:tplc="CBD2CEC0">
      <w:start w:val="1"/>
      <w:numFmt w:val="upperRoman"/>
      <w:lvlText w:val="%1."/>
      <w:lvlJc w:val="left"/>
      <w:pPr>
        <w:tabs>
          <w:tab w:val="num" w:pos="1497"/>
        </w:tabs>
        <w:ind w:left="1497" w:hanging="930"/>
      </w:pPr>
      <w:rPr>
        <w:rFonts w:hint="default"/>
      </w:rPr>
    </w:lvl>
    <w:lvl w:ilvl="1" w:tplc="E6502AD8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>
    <w:nsid w:val="748B4423"/>
    <w:multiLevelType w:val="hybridMultilevel"/>
    <w:tmpl w:val="1CC64E4A"/>
    <w:lvl w:ilvl="0" w:tplc="21F641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384485"/>
    <w:multiLevelType w:val="hybridMultilevel"/>
    <w:tmpl w:val="4044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14"/>
  </w:num>
  <w:num w:numId="5">
    <w:abstractNumId w:val="9"/>
  </w:num>
  <w:num w:numId="6">
    <w:abstractNumId w:val="3"/>
  </w:num>
  <w:num w:numId="7">
    <w:abstractNumId w:val="0"/>
  </w:num>
  <w:num w:numId="8">
    <w:abstractNumId w:val="26"/>
  </w:num>
  <w:num w:numId="9">
    <w:abstractNumId w:val="4"/>
  </w:num>
  <w:num w:numId="10">
    <w:abstractNumId w:val="15"/>
  </w:num>
  <w:num w:numId="11">
    <w:abstractNumId w:val="21"/>
  </w:num>
  <w:num w:numId="12">
    <w:abstractNumId w:val="16"/>
  </w:num>
  <w:num w:numId="13">
    <w:abstractNumId w:val="13"/>
  </w:num>
  <w:num w:numId="14">
    <w:abstractNumId w:val="8"/>
  </w:num>
  <w:num w:numId="15">
    <w:abstractNumId w:val="19"/>
  </w:num>
  <w:num w:numId="16">
    <w:abstractNumId w:val="2"/>
  </w:num>
  <w:num w:numId="17">
    <w:abstractNumId w:val="12"/>
  </w:num>
  <w:num w:numId="18">
    <w:abstractNumId w:val="5"/>
  </w:num>
  <w:num w:numId="19">
    <w:abstractNumId w:val="7"/>
  </w:num>
  <w:num w:numId="20">
    <w:abstractNumId w:val="23"/>
  </w:num>
  <w:num w:numId="21">
    <w:abstractNumId w:val="1"/>
  </w:num>
  <w:num w:numId="22">
    <w:abstractNumId w:val="24"/>
  </w:num>
  <w:num w:numId="23">
    <w:abstractNumId w:val="28"/>
  </w:num>
  <w:num w:numId="24">
    <w:abstractNumId w:val="18"/>
  </w:num>
  <w:num w:numId="25">
    <w:abstractNumId w:val="17"/>
  </w:num>
  <w:num w:numId="26">
    <w:abstractNumId w:val="10"/>
  </w:num>
  <w:num w:numId="27">
    <w:abstractNumId w:val="22"/>
  </w:num>
  <w:num w:numId="28">
    <w:abstractNumId w:val="25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A86E25"/>
    <w:rsid w:val="00017BF1"/>
    <w:rsid w:val="000277EF"/>
    <w:rsid w:val="0003202A"/>
    <w:rsid w:val="00033639"/>
    <w:rsid w:val="00047DDE"/>
    <w:rsid w:val="000563DD"/>
    <w:rsid w:val="00072B5D"/>
    <w:rsid w:val="0007402D"/>
    <w:rsid w:val="00074421"/>
    <w:rsid w:val="00075717"/>
    <w:rsid w:val="00077C53"/>
    <w:rsid w:val="000814DC"/>
    <w:rsid w:val="00085563"/>
    <w:rsid w:val="0009367E"/>
    <w:rsid w:val="00095C4D"/>
    <w:rsid w:val="00097FEF"/>
    <w:rsid w:val="000A70AB"/>
    <w:rsid w:val="000B1C70"/>
    <w:rsid w:val="000B435A"/>
    <w:rsid w:val="000B4DE8"/>
    <w:rsid w:val="000B5D3F"/>
    <w:rsid w:val="000B630C"/>
    <w:rsid w:val="000B6E48"/>
    <w:rsid w:val="000C25AE"/>
    <w:rsid w:val="000C4B88"/>
    <w:rsid w:val="000C7078"/>
    <w:rsid w:val="000D5082"/>
    <w:rsid w:val="000D6367"/>
    <w:rsid w:val="000D7EFE"/>
    <w:rsid w:val="000E4004"/>
    <w:rsid w:val="000E629F"/>
    <w:rsid w:val="000F3F32"/>
    <w:rsid w:val="000F79C2"/>
    <w:rsid w:val="001046CE"/>
    <w:rsid w:val="001077EB"/>
    <w:rsid w:val="00112DAE"/>
    <w:rsid w:val="00114761"/>
    <w:rsid w:val="00117886"/>
    <w:rsid w:val="00154F0A"/>
    <w:rsid w:val="00171156"/>
    <w:rsid w:val="001722C0"/>
    <w:rsid w:val="00175D10"/>
    <w:rsid w:val="0018669B"/>
    <w:rsid w:val="00197A13"/>
    <w:rsid w:val="00197CAD"/>
    <w:rsid w:val="001A23EC"/>
    <w:rsid w:val="001B10E4"/>
    <w:rsid w:val="001B228F"/>
    <w:rsid w:val="001B2C8B"/>
    <w:rsid w:val="001B6C84"/>
    <w:rsid w:val="001B7862"/>
    <w:rsid w:val="001B7CAE"/>
    <w:rsid w:val="001B7E93"/>
    <w:rsid w:val="001C51C3"/>
    <w:rsid w:val="001C5C16"/>
    <w:rsid w:val="001D6F22"/>
    <w:rsid w:val="001D703E"/>
    <w:rsid w:val="001D7096"/>
    <w:rsid w:val="001E6C9A"/>
    <w:rsid w:val="001E7EE8"/>
    <w:rsid w:val="001F16B3"/>
    <w:rsid w:val="002025ED"/>
    <w:rsid w:val="00206993"/>
    <w:rsid w:val="00206BEE"/>
    <w:rsid w:val="0020739D"/>
    <w:rsid w:val="00212FFE"/>
    <w:rsid w:val="00213BB3"/>
    <w:rsid w:val="00214181"/>
    <w:rsid w:val="00230E68"/>
    <w:rsid w:val="00235729"/>
    <w:rsid w:val="00235C1D"/>
    <w:rsid w:val="0023689D"/>
    <w:rsid w:val="00236C16"/>
    <w:rsid w:val="002530A3"/>
    <w:rsid w:val="0026193C"/>
    <w:rsid w:val="002628EC"/>
    <w:rsid w:val="00262B92"/>
    <w:rsid w:val="002654CE"/>
    <w:rsid w:val="00277AC3"/>
    <w:rsid w:val="00286A82"/>
    <w:rsid w:val="00287396"/>
    <w:rsid w:val="0029239D"/>
    <w:rsid w:val="002A0CC2"/>
    <w:rsid w:val="002A3839"/>
    <w:rsid w:val="002A665C"/>
    <w:rsid w:val="002A735D"/>
    <w:rsid w:val="002C19B4"/>
    <w:rsid w:val="002C361C"/>
    <w:rsid w:val="002C45BD"/>
    <w:rsid w:val="002C7327"/>
    <w:rsid w:val="002C7DB8"/>
    <w:rsid w:val="002D2E46"/>
    <w:rsid w:val="002E5C4F"/>
    <w:rsid w:val="002E6359"/>
    <w:rsid w:val="002F78AF"/>
    <w:rsid w:val="00305506"/>
    <w:rsid w:val="00316C49"/>
    <w:rsid w:val="00320BC4"/>
    <w:rsid w:val="00321120"/>
    <w:rsid w:val="003224A2"/>
    <w:rsid w:val="003373BE"/>
    <w:rsid w:val="00346626"/>
    <w:rsid w:val="00354504"/>
    <w:rsid w:val="00357288"/>
    <w:rsid w:val="00357A5A"/>
    <w:rsid w:val="0036448A"/>
    <w:rsid w:val="00366571"/>
    <w:rsid w:val="00370398"/>
    <w:rsid w:val="00387AAB"/>
    <w:rsid w:val="003929E5"/>
    <w:rsid w:val="003A7344"/>
    <w:rsid w:val="003B1267"/>
    <w:rsid w:val="003C4D80"/>
    <w:rsid w:val="003C6BB8"/>
    <w:rsid w:val="003D2EF6"/>
    <w:rsid w:val="003D3C0F"/>
    <w:rsid w:val="003D6EF7"/>
    <w:rsid w:val="003F1684"/>
    <w:rsid w:val="003F4418"/>
    <w:rsid w:val="003F44BF"/>
    <w:rsid w:val="004117F8"/>
    <w:rsid w:val="00412D7C"/>
    <w:rsid w:val="00414FD3"/>
    <w:rsid w:val="004212B5"/>
    <w:rsid w:val="00424404"/>
    <w:rsid w:val="00427EC0"/>
    <w:rsid w:val="00431E79"/>
    <w:rsid w:val="004321B1"/>
    <w:rsid w:val="00436805"/>
    <w:rsid w:val="004403A7"/>
    <w:rsid w:val="00462EC0"/>
    <w:rsid w:val="00466500"/>
    <w:rsid w:val="0046686D"/>
    <w:rsid w:val="00470C9E"/>
    <w:rsid w:val="00474FC0"/>
    <w:rsid w:val="0048419B"/>
    <w:rsid w:val="00484218"/>
    <w:rsid w:val="00485436"/>
    <w:rsid w:val="004908F0"/>
    <w:rsid w:val="00491E36"/>
    <w:rsid w:val="00497962"/>
    <w:rsid w:val="004A32EE"/>
    <w:rsid w:val="004A5558"/>
    <w:rsid w:val="004B3491"/>
    <w:rsid w:val="004B5953"/>
    <w:rsid w:val="004C3C34"/>
    <w:rsid w:val="004C5853"/>
    <w:rsid w:val="004C6DC2"/>
    <w:rsid w:val="004D09AA"/>
    <w:rsid w:val="004D2089"/>
    <w:rsid w:val="004E30C1"/>
    <w:rsid w:val="004E5A1A"/>
    <w:rsid w:val="004E624E"/>
    <w:rsid w:val="004F1A93"/>
    <w:rsid w:val="004F2698"/>
    <w:rsid w:val="00502789"/>
    <w:rsid w:val="00506183"/>
    <w:rsid w:val="00513DF3"/>
    <w:rsid w:val="005157B8"/>
    <w:rsid w:val="005159BA"/>
    <w:rsid w:val="00533193"/>
    <w:rsid w:val="005409B4"/>
    <w:rsid w:val="005409CC"/>
    <w:rsid w:val="00542DFC"/>
    <w:rsid w:val="0054308F"/>
    <w:rsid w:val="005442F9"/>
    <w:rsid w:val="005519C7"/>
    <w:rsid w:val="00563554"/>
    <w:rsid w:val="00564BF1"/>
    <w:rsid w:val="00572F1E"/>
    <w:rsid w:val="0057772A"/>
    <w:rsid w:val="005815F7"/>
    <w:rsid w:val="005825B6"/>
    <w:rsid w:val="00582652"/>
    <w:rsid w:val="00597F82"/>
    <w:rsid w:val="005B1047"/>
    <w:rsid w:val="005B2FF7"/>
    <w:rsid w:val="005C1C4D"/>
    <w:rsid w:val="005D01F0"/>
    <w:rsid w:val="005E371D"/>
    <w:rsid w:val="005E6528"/>
    <w:rsid w:val="005E6835"/>
    <w:rsid w:val="005F3A34"/>
    <w:rsid w:val="005F5707"/>
    <w:rsid w:val="0060249E"/>
    <w:rsid w:val="0060381C"/>
    <w:rsid w:val="00623686"/>
    <w:rsid w:val="00630B55"/>
    <w:rsid w:val="0063387E"/>
    <w:rsid w:val="006460BE"/>
    <w:rsid w:val="00651994"/>
    <w:rsid w:val="00652ECA"/>
    <w:rsid w:val="00655256"/>
    <w:rsid w:val="00666AB0"/>
    <w:rsid w:val="00672FE2"/>
    <w:rsid w:val="00674DDF"/>
    <w:rsid w:val="00680259"/>
    <w:rsid w:val="00683387"/>
    <w:rsid w:val="006923E9"/>
    <w:rsid w:val="0069596D"/>
    <w:rsid w:val="006A1ECC"/>
    <w:rsid w:val="006A2096"/>
    <w:rsid w:val="006A3F18"/>
    <w:rsid w:val="006A6317"/>
    <w:rsid w:val="006A6A33"/>
    <w:rsid w:val="006C7F65"/>
    <w:rsid w:val="006E2778"/>
    <w:rsid w:val="006F49A9"/>
    <w:rsid w:val="006F56E9"/>
    <w:rsid w:val="00700527"/>
    <w:rsid w:val="0070142C"/>
    <w:rsid w:val="007057D7"/>
    <w:rsid w:val="00705B21"/>
    <w:rsid w:val="00712089"/>
    <w:rsid w:val="007241EE"/>
    <w:rsid w:val="0073229E"/>
    <w:rsid w:val="007442E1"/>
    <w:rsid w:val="0075225A"/>
    <w:rsid w:val="00752BAF"/>
    <w:rsid w:val="0075306F"/>
    <w:rsid w:val="00754B8C"/>
    <w:rsid w:val="00755F5E"/>
    <w:rsid w:val="00767BD2"/>
    <w:rsid w:val="00770A41"/>
    <w:rsid w:val="00775DBA"/>
    <w:rsid w:val="00780459"/>
    <w:rsid w:val="0078092B"/>
    <w:rsid w:val="00795242"/>
    <w:rsid w:val="007A0D5F"/>
    <w:rsid w:val="007B275F"/>
    <w:rsid w:val="007C1384"/>
    <w:rsid w:val="007C7683"/>
    <w:rsid w:val="007D1E9F"/>
    <w:rsid w:val="007D56BE"/>
    <w:rsid w:val="007E2EAE"/>
    <w:rsid w:val="007E354D"/>
    <w:rsid w:val="007F67B8"/>
    <w:rsid w:val="007F6A29"/>
    <w:rsid w:val="007F721F"/>
    <w:rsid w:val="008000B2"/>
    <w:rsid w:val="00802820"/>
    <w:rsid w:val="00823D41"/>
    <w:rsid w:val="008302E3"/>
    <w:rsid w:val="00834409"/>
    <w:rsid w:val="00837A70"/>
    <w:rsid w:val="0084393E"/>
    <w:rsid w:val="0084516B"/>
    <w:rsid w:val="008724F0"/>
    <w:rsid w:val="0088214B"/>
    <w:rsid w:val="008A45A2"/>
    <w:rsid w:val="008B089E"/>
    <w:rsid w:val="008C415F"/>
    <w:rsid w:val="008C4734"/>
    <w:rsid w:val="008D0E31"/>
    <w:rsid w:val="008D49EA"/>
    <w:rsid w:val="008D5305"/>
    <w:rsid w:val="008E7B2F"/>
    <w:rsid w:val="008F75C9"/>
    <w:rsid w:val="00923C18"/>
    <w:rsid w:val="00925502"/>
    <w:rsid w:val="00936143"/>
    <w:rsid w:val="00942774"/>
    <w:rsid w:val="00944A6C"/>
    <w:rsid w:val="009461D8"/>
    <w:rsid w:val="009561F0"/>
    <w:rsid w:val="00964195"/>
    <w:rsid w:val="009660A5"/>
    <w:rsid w:val="00971AD8"/>
    <w:rsid w:val="00977B18"/>
    <w:rsid w:val="00987CF7"/>
    <w:rsid w:val="009A3C65"/>
    <w:rsid w:val="009A48C8"/>
    <w:rsid w:val="009A6B52"/>
    <w:rsid w:val="009A7C5B"/>
    <w:rsid w:val="009A7CA1"/>
    <w:rsid w:val="009B3507"/>
    <w:rsid w:val="009B45CF"/>
    <w:rsid w:val="009B6175"/>
    <w:rsid w:val="009C1E71"/>
    <w:rsid w:val="009C4D8F"/>
    <w:rsid w:val="009C5616"/>
    <w:rsid w:val="009C6CEC"/>
    <w:rsid w:val="009D3C8D"/>
    <w:rsid w:val="009D594D"/>
    <w:rsid w:val="009F23E8"/>
    <w:rsid w:val="009F3DEF"/>
    <w:rsid w:val="009F7450"/>
    <w:rsid w:val="00A02464"/>
    <w:rsid w:val="00A06598"/>
    <w:rsid w:val="00A14F78"/>
    <w:rsid w:val="00A15EF8"/>
    <w:rsid w:val="00A16E4A"/>
    <w:rsid w:val="00A2294C"/>
    <w:rsid w:val="00A26362"/>
    <w:rsid w:val="00A2774D"/>
    <w:rsid w:val="00A308FF"/>
    <w:rsid w:val="00A37F67"/>
    <w:rsid w:val="00A44F94"/>
    <w:rsid w:val="00A45F45"/>
    <w:rsid w:val="00A5008F"/>
    <w:rsid w:val="00A5796D"/>
    <w:rsid w:val="00A6352E"/>
    <w:rsid w:val="00A64466"/>
    <w:rsid w:val="00A7121A"/>
    <w:rsid w:val="00A73753"/>
    <w:rsid w:val="00A773C0"/>
    <w:rsid w:val="00A80292"/>
    <w:rsid w:val="00A86E25"/>
    <w:rsid w:val="00A9268F"/>
    <w:rsid w:val="00A93851"/>
    <w:rsid w:val="00A951F0"/>
    <w:rsid w:val="00AA24BD"/>
    <w:rsid w:val="00AB00C3"/>
    <w:rsid w:val="00AB2EC1"/>
    <w:rsid w:val="00AB3876"/>
    <w:rsid w:val="00AB72C9"/>
    <w:rsid w:val="00AC29BD"/>
    <w:rsid w:val="00AC40DD"/>
    <w:rsid w:val="00AE2BE9"/>
    <w:rsid w:val="00AE490F"/>
    <w:rsid w:val="00AE50C9"/>
    <w:rsid w:val="00B031A1"/>
    <w:rsid w:val="00B038D9"/>
    <w:rsid w:val="00B0716C"/>
    <w:rsid w:val="00B201A7"/>
    <w:rsid w:val="00B2269B"/>
    <w:rsid w:val="00B25CA9"/>
    <w:rsid w:val="00B3631F"/>
    <w:rsid w:val="00B47556"/>
    <w:rsid w:val="00B4795F"/>
    <w:rsid w:val="00B51D7D"/>
    <w:rsid w:val="00B53BE0"/>
    <w:rsid w:val="00B655AF"/>
    <w:rsid w:val="00B7654C"/>
    <w:rsid w:val="00B82B21"/>
    <w:rsid w:val="00B86ABC"/>
    <w:rsid w:val="00B87790"/>
    <w:rsid w:val="00B96727"/>
    <w:rsid w:val="00BA581E"/>
    <w:rsid w:val="00BA5FF7"/>
    <w:rsid w:val="00BB48E9"/>
    <w:rsid w:val="00BB74AD"/>
    <w:rsid w:val="00BB7FB0"/>
    <w:rsid w:val="00BC6AAC"/>
    <w:rsid w:val="00BF1746"/>
    <w:rsid w:val="00BF2E78"/>
    <w:rsid w:val="00C05905"/>
    <w:rsid w:val="00C0749D"/>
    <w:rsid w:val="00C112B0"/>
    <w:rsid w:val="00C15AA7"/>
    <w:rsid w:val="00C16C79"/>
    <w:rsid w:val="00C17D76"/>
    <w:rsid w:val="00C21853"/>
    <w:rsid w:val="00C226DA"/>
    <w:rsid w:val="00C2423F"/>
    <w:rsid w:val="00C26DD9"/>
    <w:rsid w:val="00C35D80"/>
    <w:rsid w:val="00C35DC2"/>
    <w:rsid w:val="00C47F0D"/>
    <w:rsid w:val="00C528D1"/>
    <w:rsid w:val="00C54352"/>
    <w:rsid w:val="00C5440A"/>
    <w:rsid w:val="00C67F19"/>
    <w:rsid w:val="00C71217"/>
    <w:rsid w:val="00C7516A"/>
    <w:rsid w:val="00C833FA"/>
    <w:rsid w:val="00C838D8"/>
    <w:rsid w:val="00C94F03"/>
    <w:rsid w:val="00C95168"/>
    <w:rsid w:val="00CB11A3"/>
    <w:rsid w:val="00CB1BA6"/>
    <w:rsid w:val="00CB2A8E"/>
    <w:rsid w:val="00CB760C"/>
    <w:rsid w:val="00CC0462"/>
    <w:rsid w:val="00CC335C"/>
    <w:rsid w:val="00CC4F55"/>
    <w:rsid w:val="00CD1908"/>
    <w:rsid w:val="00CF06D9"/>
    <w:rsid w:val="00CF393D"/>
    <w:rsid w:val="00CF6FD5"/>
    <w:rsid w:val="00D219E1"/>
    <w:rsid w:val="00D21E38"/>
    <w:rsid w:val="00D22A58"/>
    <w:rsid w:val="00D243E0"/>
    <w:rsid w:val="00D27874"/>
    <w:rsid w:val="00D32E13"/>
    <w:rsid w:val="00D37A8A"/>
    <w:rsid w:val="00D42752"/>
    <w:rsid w:val="00D458F9"/>
    <w:rsid w:val="00D45A02"/>
    <w:rsid w:val="00D4642D"/>
    <w:rsid w:val="00D55B0D"/>
    <w:rsid w:val="00D64020"/>
    <w:rsid w:val="00D652FF"/>
    <w:rsid w:val="00D66A6A"/>
    <w:rsid w:val="00D71E1B"/>
    <w:rsid w:val="00D7423C"/>
    <w:rsid w:val="00D83972"/>
    <w:rsid w:val="00D84E71"/>
    <w:rsid w:val="00D91E58"/>
    <w:rsid w:val="00D9379A"/>
    <w:rsid w:val="00DB11ED"/>
    <w:rsid w:val="00DB3AFB"/>
    <w:rsid w:val="00DC3308"/>
    <w:rsid w:val="00DD2B49"/>
    <w:rsid w:val="00DD7F67"/>
    <w:rsid w:val="00DE1AF0"/>
    <w:rsid w:val="00DE3B03"/>
    <w:rsid w:val="00DE5EE5"/>
    <w:rsid w:val="00DF07A0"/>
    <w:rsid w:val="00E02B7C"/>
    <w:rsid w:val="00E04EA7"/>
    <w:rsid w:val="00E0533E"/>
    <w:rsid w:val="00E06870"/>
    <w:rsid w:val="00E06BC2"/>
    <w:rsid w:val="00E075E2"/>
    <w:rsid w:val="00E24FE8"/>
    <w:rsid w:val="00E46B32"/>
    <w:rsid w:val="00E5272A"/>
    <w:rsid w:val="00E534B0"/>
    <w:rsid w:val="00E56909"/>
    <w:rsid w:val="00E61B20"/>
    <w:rsid w:val="00E64B1C"/>
    <w:rsid w:val="00E66B20"/>
    <w:rsid w:val="00E66CDC"/>
    <w:rsid w:val="00E75D11"/>
    <w:rsid w:val="00E80048"/>
    <w:rsid w:val="00E80754"/>
    <w:rsid w:val="00E91AA1"/>
    <w:rsid w:val="00EA1490"/>
    <w:rsid w:val="00EA1956"/>
    <w:rsid w:val="00EB145A"/>
    <w:rsid w:val="00EB5A51"/>
    <w:rsid w:val="00EC4BA9"/>
    <w:rsid w:val="00EC4F2D"/>
    <w:rsid w:val="00EC77C4"/>
    <w:rsid w:val="00ED30C4"/>
    <w:rsid w:val="00ED379C"/>
    <w:rsid w:val="00EE7518"/>
    <w:rsid w:val="00EF3431"/>
    <w:rsid w:val="00EF462D"/>
    <w:rsid w:val="00F079D0"/>
    <w:rsid w:val="00F10B29"/>
    <w:rsid w:val="00F34B74"/>
    <w:rsid w:val="00F40D6E"/>
    <w:rsid w:val="00F4372D"/>
    <w:rsid w:val="00F44436"/>
    <w:rsid w:val="00F47B13"/>
    <w:rsid w:val="00F55872"/>
    <w:rsid w:val="00F8455E"/>
    <w:rsid w:val="00F90BD0"/>
    <w:rsid w:val="00FA1D69"/>
    <w:rsid w:val="00FA739B"/>
    <w:rsid w:val="00FB1D29"/>
    <w:rsid w:val="00FB361A"/>
    <w:rsid w:val="00FC3503"/>
    <w:rsid w:val="00FE3896"/>
    <w:rsid w:val="00FE75F0"/>
    <w:rsid w:val="00FF20F7"/>
    <w:rsid w:val="00FF2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AA1"/>
  </w:style>
  <w:style w:type="paragraph" w:styleId="3">
    <w:name w:val="heading 3"/>
    <w:basedOn w:val="a"/>
    <w:next w:val="a"/>
    <w:qFormat/>
    <w:rsid w:val="00C67F19"/>
    <w:pPr>
      <w:keepNext/>
      <w:spacing w:after="480"/>
      <w:ind w:firstLine="1134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67F19"/>
    <w:pPr>
      <w:keepNext/>
      <w:spacing w:after="480"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67F19"/>
    <w:pPr>
      <w:spacing w:after="480"/>
      <w:ind w:firstLine="1134"/>
      <w:jc w:val="both"/>
    </w:pPr>
    <w:rPr>
      <w:sz w:val="28"/>
    </w:rPr>
  </w:style>
  <w:style w:type="paragraph" w:styleId="a3">
    <w:name w:val="Balloon Text"/>
    <w:basedOn w:val="a"/>
    <w:semiHidden/>
    <w:rsid w:val="00D6402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923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D45A0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header"/>
    <w:basedOn w:val="a"/>
    <w:link w:val="a7"/>
    <w:uiPriority w:val="99"/>
    <w:rsid w:val="005825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25B6"/>
  </w:style>
  <w:style w:type="paragraph" w:styleId="a8">
    <w:name w:val="footer"/>
    <w:basedOn w:val="a"/>
    <w:link w:val="a9"/>
    <w:rsid w:val="005825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825B6"/>
  </w:style>
  <w:style w:type="character" w:customStyle="1" w:styleId="20">
    <w:name w:val="Основной текст с отступом 2 Знак"/>
    <w:link w:val="2"/>
    <w:rsid w:val="00E61B20"/>
    <w:rPr>
      <w:sz w:val="28"/>
    </w:rPr>
  </w:style>
  <w:style w:type="character" w:customStyle="1" w:styleId="apple-converted-space">
    <w:name w:val="apple-converted-space"/>
    <w:basedOn w:val="a0"/>
    <w:rsid w:val="00A5796D"/>
  </w:style>
  <w:style w:type="paragraph" w:styleId="aa">
    <w:name w:val="footnote text"/>
    <w:basedOn w:val="a"/>
    <w:link w:val="ab"/>
    <w:uiPriority w:val="99"/>
    <w:rsid w:val="00075717"/>
  </w:style>
  <w:style w:type="character" w:customStyle="1" w:styleId="ab">
    <w:name w:val="Текст сноски Знак"/>
    <w:basedOn w:val="a0"/>
    <w:link w:val="aa"/>
    <w:uiPriority w:val="99"/>
    <w:rsid w:val="00075717"/>
  </w:style>
  <w:style w:type="character" w:styleId="ac">
    <w:name w:val="footnote reference"/>
    <w:uiPriority w:val="99"/>
    <w:rsid w:val="00075717"/>
    <w:rPr>
      <w:vertAlign w:val="superscript"/>
    </w:rPr>
  </w:style>
  <w:style w:type="character" w:styleId="ad">
    <w:name w:val="Hyperlink"/>
    <w:uiPriority w:val="99"/>
    <w:rsid w:val="00412D7C"/>
    <w:rPr>
      <w:color w:val="0563C1"/>
      <w:u w:val="single"/>
    </w:rPr>
  </w:style>
  <w:style w:type="paragraph" w:styleId="ae">
    <w:name w:val="List Paragraph"/>
    <w:basedOn w:val="a"/>
    <w:uiPriority w:val="34"/>
    <w:qFormat/>
    <w:rsid w:val="00B51D7D"/>
    <w:pPr>
      <w:ind w:left="720"/>
      <w:contextualSpacing/>
    </w:pPr>
  </w:style>
  <w:style w:type="character" w:styleId="af">
    <w:name w:val="annotation reference"/>
    <w:basedOn w:val="a0"/>
    <w:rsid w:val="002F78AF"/>
    <w:rPr>
      <w:sz w:val="16"/>
      <w:szCs w:val="16"/>
    </w:rPr>
  </w:style>
  <w:style w:type="paragraph" w:styleId="af0">
    <w:name w:val="annotation text"/>
    <w:basedOn w:val="a"/>
    <w:link w:val="af1"/>
    <w:rsid w:val="002F78AF"/>
  </w:style>
  <w:style w:type="character" w:customStyle="1" w:styleId="af1">
    <w:name w:val="Текст примечания Знак"/>
    <w:basedOn w:val="a0"/>
    <w:link w:val="af0"/>
    <w:rsid w:val="002F78AF"/>
  </w:style>
  <w:style w:type="paragraph" w:styleId="af2">
    <w:name w:val="annotation subject"/>
    <w:basedOn w:val="af0"/>
    <w:next w:val="af0"/>
    <w:link w:val="af3"/>
    <w:rsid w:val="002F78AF"/>
    <w:rPr>
      <w:b/>
      <w:bCs/>
    </w:rPr>
  </w:style>
  <w:style w:type="character" w:customStyle="1" w:styleId="af3">
    <w:name w:val="Тема примечания Знак"/>
    <w:basedOn w:val="af1"/>
    <w:link w:val="af2"/>
    <w:rsid w:val="002F78AF"/>
    <w:rPr>
      <w:b/>
      <w:bCs/>
    </w:rPr>
  </w:style>
  <w:style w:type="paragraph" w:styleId="af4">
    <w:name w:val="Normal (Web)"/>
    <w:basedOn w:val="a"/>
    <w:uiPriority w:val="99"/>
    <w:unhideWhenUsed/>
    <w:rsid w:val="00E66CDC"/>
    <w:pPr>
      <w:spacing w:before="100" w:beforeAutospacing="1" w:after="100" w:afterAutospacing="1"/>
    </w:pPr>
    <w:rPr>
      <w:sz w:val="24"/>
      <w:szCs w:val="24"/>
    </w:rPr>
  </w:style>
  <w:style w:type="paragraph" w:customStyle="1" w:styleId="pj">
    <w:name w:val="pj"/>
    <w:basedOn w:val="a"/>
    <w:rsid w:val="0054308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azka48.ru/images/Razvlechenie--%C2%ABOdin-Doma%C2%BB-(Bezopasnost').docx" TargetMode="External"/><Relationship Id="rId13" Type="http://schemas.openxmlformats.org/officeDocument/2006/relationships/hyperlink" Target="http://skazka48.ru/images/Proekt-%C2%ABBezopasnost'-rebenka-na-doroge%C2%BB.pdf" TargetMode="External"/><Relationship Id="rId18" Type="http://schemas.openxmlformats.org/officeDocument/2006/relationships/hyperlink" Target="http://skazka48.ru/sovety-pedagogov-spetsialistov/137-sovety-psikhologa/1147-kak-govorit-s-detmi-o-bezopasnosti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skazka48.ru/images/Akciya-%C2%ABLyubit'-i-berech'%C2%BB-2020.docx" TargetMode="External"/><Relationship Id="rId17" Type="http://schemas.openxmlformats.org/officeDocument/2006/relationships/hyperlink" Target="http://skazka48.ru/sovety-pedagogov-spetsialistov/195-stranichka-muzykalnogo-rukovoditelya/1142-druzhnye-ladoshk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kazka48.ru/sovety-pedagogov-spetsialistov/138-sovety-sotsialnogo-pedagoga/1146-chtoby-pebjonok-ne-poteryalsya" TargetMode="External"/><Relationship Id="rId20" Type="http://schemas.openxmlformats.org/officeDocument/2006/relationships/hyperlink" Target="http://rulaws.ru/acts/Prikaz-Mintruda-Rossii-ot-18.10.2013-N-544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azka48.ru/images/Proekt-V-strane-bezopasnosti.pd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kazka48.ru/sovety-pedagogov-spetsialistov/138-sovety-sotsialnogo-pedagoga/1152-bezopasnost-rebenka-prevyshe-vsego-pozharnaya-bezopasnos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kazka48.ru/images/Sovmestnaya-deyatelnost-vospitatelya-i-detey.pdf" TargetMode="External"/><Relationship Id="rId19" Type="http://schemas.openxmlformats.org/officeDocument/2006/relationships/hyperlink" Target="http://rulaws.ru/laws/Federalnyy-zakon-ot-29.12.2012-N-273-F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azka48.ru/images/U-nas-v-gostyah-podruzhka-Neposlushka.pdf" TargetMode="External"/><Relationship Id="rId14" Type="http://schemas.openxmlformats.org/officeDocument/2006/relationships/hyperlink" Target="http://skazka48.ru/sovety-pedagogov-spetsialistov/136-sovety-instruktora-po-fizo/1154-davajte-igrat-chtoby-ne-bolet" TargetMode="External"/><Relationship Id="rId22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1;&#1083;&#1072;&#1085;&#1082;%20&#1088;&#1072;&#1089;&#1087;&#1086;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DFAC0-CDB7-4AFD-AE29-35C206BA4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</Template>
  <TotalTime>140</TotalTime>
  <Pages>1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Adm NAO</Company>
  <LinksUpToDate>false</LinksUpToDate>
  <CharactersWithSpaces>6812</CharactersWithSpaces>
  <SharedDoc>false</SharedDoc>
  <HLinks>
    <vt:vector size="6" baseType="variant">
      <vt:variant>
        <vt:i4>1769479</vt:i4>
      </vt:variant>
      <vt:variant>
        <vt:i4>0</vt:i4>
      </vt:variant>
      <vt:variant>
        <vt:i4>0</vt:i4>
      </vt:variant>
      <vt:variant>
        <vt:i4>5</vt:i4>
      </vt:variant>
      <vt:variant>
        <vt:lpwstr>http://detionline.com/mts/lessons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Urs</dc:creator>
  <cp:keywords/>
  <cp:lastModifiedBy>Пользователь</cp:lastModifiedBy>
  <cp:revision>24</cp:revision>
  <cp:lastPrinted>2020-09-25T12:20:00Z</cp:lastPrinted>
  <dcterms:created xsi:type="dcterms:W3CDTF">2020-10-05T08:16:00Z</dcterms:created>
  <dcterms:modified xsi:type="dcterms:W3CDTF">2020-11-30T11:18:00Z</dcterms:modified>
</cp:coreProperties>
</file>